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90AC" w14:textId="77777777" w:rsidR="006676C7" w:rsidRDefault="006676C7"/>
    <w:tbl>
      <w:tblPr>
        <w:tblStyle w:val="Tablaconcuadrcula"/>
        <w:tblpPr w:leftFromText="141" w:rightFromText="141" w:vertAnchor="page" w:horzAnchor="margin" w:tblpXSpec="center" w:tblpY="3451"/>
        <w:tblW w:w="5000" w:type="pct"/>
        <w:tblLook w:val="01E0" w:firstRow="1" w:lastRow="1" w:firstColumn="1" w:lastColumn="1" w:noHBand="0" w:noVBand="0"/>
      </w:tblPr>
      <w:tblGrid>
        <w:gridCol w:w="6220"/>
        <w:gridCol w:w="7450"/>
      </w:tblGrid>
      <w:tr w:rsidR="00D879AB" w:rsidRPr="000C6303" w14:paraId="51923ACB" w14:textId="77777777" w:rsidTr="00060066">
        <w:trPr>
          <w:trHeight w:val="274"/>
        </w:trPr>
        <w:tc>
          <w:tcPr>
            <w:tcW w:w="5000" w:type="pct"/>
            <w:gridSpan w:val="2"/>
            <w:shd w:val="clear" w:color="auto" w:fill="C2D69B" w:themeFill="accent3" w:themeFillTint="99"/>
          </w:tcPr>
          <w:p w14:paraId="425BA9EA" w14:textId="6EE2AE8F" w:rsidR="00D879AB" w:rsidRPr="000C6303" w:rsidRDefault="00C02505" w:rsidP="00060066">
            <w:pPr>
              <w:jc w:val="center"/>
              <w:rPr>
                <w:rFonts w:ascii="Calibri" w:hAnsi="Calibri" w:cs="Calibri"/>
                <w:bCs/>
              </w:rPr>
            </w:pPr>
            <w:r w:rsidRPr="000C6303">
              <w:rPr>
                <w:rFonts w:ascii="Calibri" w:hAnsi="Calibri" w:cs="Calibri"/>
                <w:b/>
                <w:bCs/>
              </w:rPr>
              <w:t>Información general</w:t>
            </w:r>
          </w:p>
        </w:tc>
      </w:tr>
      <w:tr w:rsidR="00D879AB" w:rsidRPr="000C6303" w14:paraId="2B4537FA" w14:textId="77777777" w:rsidTr="00060066">
        <w:trPr>
          <w:trHeight w:val="385"/>
        </w:trPr>
        <w:tc>
          <w:tcPr>
            <w:tcW w:w="5000" w:type="pct"/>
            <w:gridSpan w:val="2"/>
          </w:tcPr>
          <w:p w14:paraId="3D368196" w14:textId="77777777" w:rsidR="00D879AB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  <w:r w:rsidRPr="000C6303">
              <w:rPr>
                <w:rFonts w:ascii="Calibri" w:hAnsi="Calibri" w:cs="Calibri"/>
                <w:b/>
                <w:bCs/>
              </w:rPr>
              <w:t>Título:</w:t>
            </w:r>
          </w:p>
          <w:p w14:paraId="0898DDC8" w14:textId="77777777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</w:p>
          <w:p w14:paraId="3A29D1B9" w14:textId="77777777" w:rsidR="00C9248B" w:rsidRPr="000C6303" w:rsidRDefault="00C9248B" w:rsidP="0048688C">
            <w:pPr>
              <w:rPr>
                <w:rFonts w:ascii="Calibri" w:hAnsi="Calibri" w:cs="Calibri"/>
                <w:b/>
                <w:bCs/>
              </w:rPr>
            </w:pPr>
          </w:p>
          <w:p w14:paraId="71E64DD7" w14:textId="514FBF6D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02505" w:rsidRPr="000C6303" w14:paraId="79E6D6B4" w14:textId="77777777" w:rsidTr="00060066">
        <w:trPr>
          <w:trHeight w:val="389"/>
        </w:trPr>
        <w:tc>
          <w:tcPr>
            <w:tcW w:w="2275" w:type="pct"/>
          </w:tcPr>
          <w:p w14:paraId="0FFB672C" w14:textId="3EDEFD30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  <w:r w:rsidRPr="000C6303">
              <w:rPr>
                <w:rFonts w:ascii="Calibri" w:hAnsi="Calibri" w:cs="Calibri"/>
                <w:b/>
                <w:bCs/>
              </w:rPr>
              <w:t>Fecha:</w:t>
            </w:r>
          </w:p>
        </w:tc>
        <w:tc>
          <w:tcPr>
            <w:tcW w:w="2725" w:type="pct"/>
          </w:tcPr>
          <w:p w14:paraId="36DE8DA1" w14:textId="094F89EE" w:rsidR="00C02505" w:rsidRPr="000C6303" w:rsidRDefault="00C02505" w:rsidP="0048688C">
            <w:pPr>
              <w:pStyle w:val="Ttulo2"/>
              <w:rPr>
                <w:rFonts w:ascii="Calibri" w:hAnsi="Calibri" w:cs="Calibri"/>
                <w:bCs/>
                <w:sz w:val="24"/>
                <w:szCs w:val="24"/>
              </w:rPr>
            </w:pPr>
            <w:r w:rsidRPr="000C6303">
              <w:rPr>
                <w:rFonts w:ascii="Calibri" w:hAnsi="Calibri" w:cs="Calibri"/>
                <w:bCs/>
                <w:sz w:val="24"/>
                <w:szCs w:val="24"/>
              </w:rPr>
              <w:t>Nombre del facilitador o coordinador:</w:t>
            </w:r>
          </w:p>
          <w:p w14:paraId="0858C80B" w14:textId="77777777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</w:p>
          <w:p w14:paraId="2AA61652" w14:textId="77777777" w:rsidR="00C9248B" w:rsidRPr="000C6303" w:rsidRDefault="00C9248B" w:rsidP="0048688C">
            <w:pPr>
              <w:rPr>
                <w:rFonts w:ascii="Calibri" w:hAnsi="Calibri" w:cs="Calibri"/>
                <w:b/>
                <w:bCs/>
              </w:rPr>
            </w:pPr>
          </w:p>
          <w:p w14:paraId="7ADFE1D0" w14:textId="254F34E7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02505" w:rsidRPr="000C6303" w14:paraId="1F737D16" w14:textId="77777777" w:rsidTr="00060066">
        <w:trPr>
          <w:trHeight w:val="378"/>
        </w:trPr>
        <w:tc>
          <w:tcPr>
            <w:tcW w:w="2275" w:type="pct"/>
          </w:tcPr>
          <w:p w14:paraId="33F212EF" w14:textId="4B6B2B2E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  <w:r w:rsidRPr="000C6303">
              <w:rPr>
                <w:rFonts w:ascii="Calibri" w:hAnsi="Calibri" w:cs="Calibri"/>
                <w:b/>
                <w:bCs/>
              </w:rPr>
              <w:t>Hora</w:t>
            </w:r>
            <w:r w:rsidR="006326D4" w:rsidRPr="000C6303">
              <w:rPr>
                <w:rFonts w:ascii="Calibri" w:hAnsi="Calibri" w:cs="Calibri"/>
                <w:b/>
                <w:bCs/>
              </w:rPr>
              <w:t xml:space="preserve"> de inicio y finalización</w:t>
            </w:r>
            <w:r w:rsidRPr="000C630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725" w:type="pct"/>
          </w:tcPr>
          <w:p w14:paraId="6B859404" w14:textId="696454A2" w:rsidR="00C02505" w:rsidRPr="000C6303" w:rsidRDefault="00651AF3" w:rsidP="0048688C">
            <w:pPr>
              <w:rPr>
                <w:rFonts w:ascii="Calibri" w:hAnsi="Calibri" w:cs="Calibri"/>
                <w:b/>
                <w:bCs/>
              </w:rPr>
            </w:pPr>
            <w:r w:rsidRPr="000C6303">
              <w:rPr>
                <w:rFonts w:ascii="Calibri" w:hAnsi="Calibri" w:cs="Calibri"/>
                <w:b/>
                <w:bCs/>
              </w:rPr>
              <w:t>Lugar</w:t>
            </w:r>
            <w:r w:rsidR="003F6C9F" w:rsidRPr="000C6303">
              <w:rPr>
                <w:rFonts w:ascii="Calibri" w:hAnsi="Calibri" w:cs="Calibri"/>
                <w:b/>
                <w:bCs/>
              </w:rPr>
              <w:t xml:space="preserve"> de la actividad</w:t>
            </w:r>
            <w:r w:rsidR="00C02505" w:rsidRPr="000C6303">
              <w:rPr>
                <w:rFonts w:ascii="Calibri" w:hAnsi="Calibri" w:cs="Calibri"/>
                <w:b/>
                <w:bCs/>
              </w:rPr>
              <w:t xml:space="preserve">:  </w:t>
            </w:r>
          </w:p>
          <w:p w14:paraId="6BB7A269" w14:textId="77777777" w:rsidR="00C9248B" w:rsidRPr="000C6303" w:rsidRDefault="00C9248B" w:rsidP="0048688C">
            <w:pPr>
              <w:rPr>
                <w:rFonts w:ascii="Calibri" w:hAnsi="Calibri" w:cs="Calibri"/>
                <w:b/>
                <w:bCs/>
              </w:rPr>
            </w:pPr>
          </w:p>
          <w:p w14:paraId="7B853CF4" w14:textId="77777777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</w:p>
          <w:p w14:paraId="68CD1A36" w14:textId="60DAAF51" w:rsidR="00C02505" w:rsidRPr="000C6303" w:rsidRDefault="00C02505" w:rsidP="0048688C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07377B59" w14:textId="77777777" w:rsidR="00D879AB" w:rsidRDefault="00D879AB">
      <w:pPr>
        <w:rPr>
          <w:rFonts w:asciiTheme="minorHAnsi" w:hAnsiTheme="minorHAnsi"/>
          <w:sz w:val="28"/>
          <w:szCs w:val="28"/>
          <w:lang w:val="es-ES"/>
        </w:rPr>
      </w:pPr>
    </w:p>
    <w:tbl>
      <w:tblPr>
        <w:tblStyle w:val="Tablaconcuadrcula1"/>
        <w:tblW w:w="5496" w:type="pct"/>
        <w:tblInd w:w="-714" w:type="dxa"/>
        <w:tblLook w:val="01E0" w:firstRow="1" w:lastRow="1" w:firstColumn="1" w:lastColumn="1" w:noHBand="0" w:noVBand="0"/>
      </w:tblPr>
      <w:tblGrid>
        <w:gridCol w:w="709"/>
        <w:gridCol w:w="3119"/>
        <w:gridCol w:w="1701"/>
        <w:gridCol w:w="1560"/>
        <w:gridCol w:w="2834"/>
        <w:gridCol w:w="1133"/>
        <w:gridCol w:w="2978"/>
        <w:gridCol w:w="992"/>
      </w:tblGrid>
      <w:tr w:rsidR="003052B2" w:rsidRPr="001A4168" w14:paraId="3F5C5666" w14:textId="72AFA040" w:rsidTr="006676C7">
        <w:trPr>
          <w:trHeight w:val="323"/>
        </w:trPr>
        <w:tc>
          <w:tcPr>
            <w:tcW w:w="5000" w:type="pct"/>
            <w:gridSpan w:val="8"/>
            <w:shd w:val="clear" w:color="auto" w:fill="C2D69B" w:themeFill="accent3" w:themeFillTint="99"/>
          </w:tcPr>
          <w:p w14:paraId="56A3A1B9" w14:textId="33CC940B" w:rsidR="003052B2" w:rsidRPr="001A4168" w:rsidRDefault="003052B2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ASISTENCIA</w:t>
            </w:r>
          </w:p>
        </w:tc>
      </w:tr>
      <w:tr w:rsidR="00CC60F3" w:rsidRPr="001A4168" w14:paraId="35C174EC" w14:textId="5E801464" w:rsidTr="001A4168">
        <w:trPr>
          <w:trHeight w:val="323"/>
        </w:trPr>
        <w:tc>
          <w:tcPr>
            <w:tcW w:w="236" w:type="pct"/>
            <w:shd w:val="clear" w:color="auto" w:fill="C2D69B" w:themeFill="accent3" w:themeFillTint="99"/>
          </w:tcPr>
          <w:p w14:paraId="546B635E" w14:textId="3D456CE7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#</w:t>
            </w:r>
          </w:p>
        </w:tc>
        <w:tc>
          <w:tcPr>
            <w:tcW w:w="1038" w:type="pct"/>
            <w:shd w:val="clear" w:color="auto" w:fill="C2D69B" w:themeFill="accent3" w:themeFillTint="99"/>
          </w:tcPr>
          <w:p w14:paraId="36CFDE99" w14:textId="77777777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Nombre</w:t>
            </w:r>
          </w:p>
        </w:tc>
        <w:tc>
          <w:tcPr>
            <w:tcW w:w="566" w:type="pct"/>
            <w:shd w:val="clear" w:color="auto" w:fill="C2D69B" w:themeFill="accent3" w:themeFillTint="99"/>
          </w:tcPr>
          <w:p w14:paraId="5F9B5811" w14:textId="77777777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Institución</w:t>
            </w:r>
          </w:p>
        </w:tc>
        <w:tc>
          <w:tcPr>
            <w:tcW w:w="519" w:type="pct"/>
            <w:shd w:val="clear" w:color="auto" w:fill="C2D69B" w:themeFill="accent3" w:themeFillTint="99"/>
          </w:tcPr>
          <w:p w14:paraId="658E5EC3" w14:textId="77777777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Cédula</w:t>
            </w:r>
          </w:p>
        </w:tc>
        <w:tc>
          <w:tcPr>
            <w:tcW w:w="943" w:type="pct"/>
            <w:shd w:val="clear" w:color="auto" w:fill="C2D69B" w:themeFill="accent3" w:themeFillTint="99"/>
          </w:tcPr>
          <w:p w14:paraId="2C4B25B4" w14:textId="77777777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Firma de llegada</w:t>
            </w:r>
          </w:p>
        </w:tc>
        <w:tc>
          <w:tcPr>
            <w:tcW w:w="377" w:type="pct"/>
            <w:shd w:val="clear" w:color="auto" w:fill="C2D69B" w:themeFill="accent3" w:themeFillTint="99"/>
          </w:tcPr>
          <w:p w14:paraId="21D64FD5" w14:textId="63995198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Hora</w:t>
            </w:r>
          </w:p>
        </w:tc>
        <w:tc>
          <w:tcPr>
            <w:tcW w:w="991" w:type="pct"/>
            <w:shd w:val="clear" w:color="auto" w:fill="C2D69B" w:themeFill="accent3" w:themeFillTint="99"/>
          </w:tcPr>
          <w:p w14:paraId="12A51BAF" w14:textId="77777777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Firma de salida</w:t>
            </w:r>
          </w:p>
        </w:tc>
        <w:tc>
          <w:tcPr>
            <w:tcW w:w="330" w:type="pct"/>
            <w:shd w:val="clear" w:color="auto" w:fill="C2D69B" w:themeFill="accent3" w:themeFillTint="99"/>
          </w:tcPr>
          <w:p w14:paraId="729B2687" w14:textId="53AE2170" w:rsidR="00CC60F3" w:rsidRPr="001A4168" w:rsidRDefault="00CC60F3" w:rsidP="00326C53">
            <w:pPr>
              <w:pStyle w:val="Encabezadodetabl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A4168">
              <w:rPr>
                <w:rFonts w:ascii="Calibri" w:hAnsi="Calibri" w:cs="Calibri"/>
                <w:sz w:val="24"/>
                <w:szCs w:val="24"/>
              </w:rPr>
              <w:t>Hora</w:t>
            </w:r>
          </w:p>
        </w:tc>
      </w:tr>
      <w:tr w:rsidR="006676C7" w:rsidRPr="001A4168" w14:paraId="0AEC3EEC" w14:textId="4521FFF4" w:rsidTr="001A4168">
        <w:trPr>
          <w:trHeight w:val="510"/>
        </w:trPr>
        <w:tc>
          <w:tcPr>
            <w:tcW w:w="236" w:type="pct"/>
          </w:tcPr>
          <w:p w14:paraId="59AF53B4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362B15A8" w14:textId="77777777" w:rsidR="006676C7" w:rsidRPr="001A4168" w:rsidRDefault="006676C7" w:rsidP="00147301">
            <w:pPr>
              <w:rPr>
                <w:rFonts w:ascii="Calibri" w:eastAsia="Times New Roman" w:hAnsi="Calibri" w:cs="Calibri"/>
                <w:color w:val="000000"/>
                <w:lang w:val="es-PA" w:eastAsia="es-PA" w:bidi="ar-SA"/>
              </w:rPr>
            </w:pPr>
          </w:p>
        </w:tc>
        <w:tc>
          <w:tcPr>
            <w:tcW w:w="566" w:type="pct"/>
          </w:tcPr>
          <w:p w14:paraId="2DEA8BC6" w14:textId="77777777" w:rsidR="006676C7" w:rsidRPr="001A4168" w:rsidRDefault="006676C7" w:rsidP="00E60DD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1A00F82F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22B4CEE5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323DE0F7" w14:textId="7037AB55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5819B2B1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446517AC" w14:textId="0693330A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</w:tr>
      <w:tr w:rsidR="006676C7" w:rsidRPr="001A4168" w14:paraId="2B3E0E28" w14:textId="7549E7C4" w:rsidTr="001A4168">
        <w:trPr>
          <w:trHeight w:val="510"/>
        </w:trPr>
        <w:tc>
          <w:tcPr>
            <w:tcW w:w="236" w:type="pct"/>
          </w:tcPr>
          <w:p w14:paraId="24369963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5DA72089" w14:textId="77777777" w:rsidR="006676C7" w:rsidRPr="001A4168" w:rsidRDefault="006676C7" w:rsidP="0014730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pct"/>
          </w:tcPr>
          <w:p w14:paraId="6F982319" w14:textId="77777777" w:rsidR="006676C7" w:rsidRPr="001A4168" w:rsidRDefault="006676C7" w:rsidP="00E60DD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3A877589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6F502210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79B4E18E" w14:textId="6F3214AD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5D28F02F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2F4D3294" w14:textId="603B473E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</w:tr>
      <w:tr w:rsidR="006676C7" w:rsidRPr="001A4168" w14:paraId="451FDD2C" w14:textId="3F9A32A7" w:rsidTr="001A4168">
        <w:trPr>
          <w:trHeight w:val="510"/>
        </w:trPr>
        <w:tc>
          <w:tcPr>
            <w:tcW w:w="236" w:type="pct"/>
          </w:tcPr>
          <w:p w14:paraId="06B1DAE5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702725CE" w14:textId="77777777" w:rsidR="006676C7" w:rsidRPr="001A4168" w:rsidRDefault="006676C7" w:rsidP="0014730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pct"/>
          </w:tcPr>
          <w:p w14:paraId="28E24CE5" w14:textId="77777777" w:rsidR="006676C7" w:rsidRPr="001A4168" w:rsidRDefault="006676C7" w:rsidP="00E60DD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0CACA6D1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745154E0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56884730" w14:textId="416FAD1F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52108E98" w14:textId="77777777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1996172C" w14:textId="6E767918" w:rsidR="006676C7" w:rsidRPr="001A4168" w:rsidRDefault="006676C7" w:rsidP="00E60DDE">
            <w:pPr>
              <w:rPr>
                <w:rFonts w:ascii="Calibri" w:hAnsi="Calibri" w:cs="Calibri"/>
              </w:rPr>
            </w:pPr>
          </w:p>
        </w:tc>
      </w:tr>
      <w:tr w:rsidR="006676C7" w:rsidRPr="001A4168" w14:paraId="71D4EAC2" w14:textId="2E03B90B" w:rsidTr="001A4168">
        <w:trPr>
          <w:trHeight w:val="510"/>
        </w:trPr>
        <w:tc>
          <w:tcPr>
            <w:tcW w:w="236" w:type="pct"/>
          </w:tcPr>
          <w:p w14:paraId="7274A790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004D4391" w14:textId="77777777" w:rsidR="006676C7" w:rsidRPr="001A4168" w:rsidRDefault="006676C7" w:rsidP="0014730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pct"/>
          </w:tcPr>
          <w:p w14:paraId="2F25B5B8" w14:textId="77777777" w:rsidR="006676C7" w:rsidRPr="001A4168" w:rsidRDefault="006676C7" w:rsidP="00361F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54B9157B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28117985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5B79FC67" w14:textId="49003581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16E87252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5FDEAE77" w14:textId="56DDD2AF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</w:tr>
      <w:tr w:rsidR="006676C7" w:rsidRPr="001A4168" w14:paraId="1D0FBF64" w14:textId="7CD7F267" w:rsidTr="001A4168">
        <w:trPr>
          <w:trHeight w:val="510"/>
        </w:trPr>
        <w:tc>
          <w:tcPr>
            <w:tcW w:w="236" w:type="pct"/>
          </w:tcPr>
          <w:p w14:paraId="103F1189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5E906E63" w14:textId="77777777" w:rsidR="006676C7" w:rsidRPr="001A4168" w:rsidRDefault="006676C7" w:rsidP="0014730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pct"/>
          </w:tcPr>
          <w:p w14:paraId="65E7BFF4" w14:textId="77777777" w:rsidR="006676C7" w:rsidRPr="001A4168" w:rsidRDefault="006676C7" w:rsidP="00361F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06BBD460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35C45BBD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6ECF2D74" w14:textId="35A92A31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2F39C8EC" w14:textId="77777777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037B5E32" w14:textId="6288A549" w:rsidR="006676C7" w:rsidRPr="001A4168" w:rsidRDefault="006676C7" w:rsidP="00361F3B">
            <w:pPr>
              <w:rPr>
                <w:rFonts w:ascii="Calibri" w:hAnsi="Calibri" w:cs="Calibri"/>
              </w:rPr>
            </w:pPr>
          </w:p>
        </w:tc>
      </w:tr>
      <w:tr w:rsidR="006676C7" w:rsidRPr="001A4168" w14:paraId="1E36182F" w14:textId="2ED9528C" w:rsidTr="001A4168">
        <w:trPr>
          <w:trHeight w:val="510"/>
        </w:trPr>
        <w:tc>
          <w:tcPr>
            <w:tcW w:w="236" w:type="pct"/>
          </w:tcPr>
          <w:p w14:paraId="002E29BC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0603D2F0" w14:textId="77777777" w:rsidR="006676C7" w:rsidRPr="001A4168" w:rsidRDefault="006676C7" w:rsidP="00147301">
            <w:pPr>
              <w:rPr>
                <w:rFonts w:ascii="Calibri" w:eastAsia="Times New Roman" w:hAnsi="Calibri" w:cs="Calibri"/>
                <w:color w:val="000000"/>
                <w:lang w:val="es-PA" w:eastAsia="es-PA" w:bidi="ar-SA"/>
              </w:rPr>
            </w:pPr>
          </w:p>
        </w:tc>
        <w:tc>
          <w:tcPr>
            <w:tcW w:w="566" w:type="pct"/>
          </w:tcPr>
          <w:p w14:paraId="5BBFF929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6EC6760A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5DA8F418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4EAB5704" w14:textId="7ACE769A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62D00CD1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6240890B" w14:textId="23F400D1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</w:tr>
      <w:tr w:rsidR="006676C7" w:rsidRPr="001A4168" w14:paraId="3261721C" w14:textId="60D65013" w:rsidTr="001A4168">
        <w:trPr>
          <w:trHeight w:val="510"/>
        </w:trPr>
        <w:tc>
          <w:tcPr>
            <w:tcW w:w="236" w:type="pct"/>
          </w:tcPr>
          <w:p w14:paraId="1C4A93D9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7416BE53" w14:textId="77777777" w:rsidR="006676C7" w:rsidRPr="001A4168" w:rsidRDefault="006676C7" w:rsidP="0014730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pct"/>
          </w:tcPr>
          <w:p w14:paraId="279075D5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6C0533A2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2802499B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1E9AC417" w14:textId="35F8E1FC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1FCA0379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18CAC405" w14:textId="74E567BF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</w:tr>
      <w:tr w:rsidR="006676C7" w:rsidRPr="001A4168" w14:paraId="5E3E103D" w14:textId="35CEA27F" w:rsidTr="001A4168">
        <w:trPr>
          <w:trHeight w:val="510"/>
        </w:trPr>
        <w:tc>
          <w:tcPr>
            <w:tcW w:w="236" w:type="pct"/>
          </w:tcPr>
          <w:p w14:paraId="5F636826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14:paraId="039F5AB1" w14:textId="2E1B96EE" w:rsidR="006676C7" w:rsidRPr="001A4168" w:rsidRDefault="006676C7" w:rsidP="0014730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pct"/>
          </w:tcPr>
          <w:p w14:paraId="1366E676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519" w:type="pct"/>
          </w:tcPr>
          <w:p w14:paraId="6DA3EC25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943" w:type="pct"/>
          </w:tcPr>
          <w:p w14:paraId="6299810E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377" w:type="pct"/>
          </w:tcPr>
          <w:p w14:paraId="44A738E2" w14:textId="45A4E95D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991" w:type="pct"/>
          </w:tcPr>
          <w:p w14:paraId="40616ED3" w14:textId="77777777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  <w:tc>
          <w:tcPr>
            <w:tcW w:w="330" w:type="pct"/>
          </w:tcPr>
          <w:p w14:paraId="533CC232" w14:textId="002902EA" w:rsidR="006676C7" w:rsidRPr="001A4168" w:rsidRDefault="006676C7" w:rsidP="005C43A9">
            <w:pPr>
              <w:rPr>
                <w:rFonts w:ascii="Calibri" w:hAnsi="Calibri" w:cs="Calibri"/>
              </w:rPr>
            </w:pPr>
          </w:p>
        </w:tc>
      </w:tr>
    </w:tbl>
    <w:p w14:paraId="20EE017C" w14:textId="77777777" w:rsidR="00986608" w:rsidRPr="00C31CA9" w:rsidRDefault="00986608">
      <w:pPr>
        <w:rPr>
          <w:rFonts w:asciiTheme="minorHAnsi" w:hAnsiTheme="minorHAnsi"/>
          <w:sz w:val="32"/>
          <w:szCs w:val="32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45"/>
        <w:gridCol w:w="2964"/>
        <w:gridCol w:w="2966"/>
        <w:gridCol w:w="3795"/>
      </w:tblGrid>
      <w:tr w:rsidR="00C31CA9" w:rsidRPr="001B051D" w14:paraId="3776FA84" w14:textId="77777777" w:rsidTr="00C31CA9">
        <w:tc>
          <w:tcPr>
            <w:tcW w:w="5000" w:type="pct"/>
            <w:gridSpan w:val="4"/>
            <w:shd w:val="clear" w:color="auto" w:fill="C2D69B" w:themeFill="accent3" w:themeFillTint="99"/>
            <w:vAlign w:val="center"/>
          </w:tcPr>
          <w:p w14:paraId="586861A6" w14:textId="737A06A5" w:rsidR="00C31CA9" w:rsidRPr="00060066" w:rsidRDefault="00C31CA9" w:rsidP="00B03288">
            <w:pPr>
              <w:jc w:val="center"/>
              <w:rPr>
                <w:rFonts w:ascii="Calibri" w:hAnsi="Calibri" w:cs="Calibri"/>
                <w:b/>
              </w:rPr>
            </w:pPr>
            <w:r w:rsidRPr="00060066">
              <w:rPr>
                <w:rFonts w:ascii="Calibri" w:hAnsi="Calibri" w:cs="Calibri"/>
                <w:b/>
              </w:rPr>
              <w:t>Historia de cambios</w:t>
            </w:r>
          </w:p>
        </w:tc>
      </w:tr>
      <w:tr w:rsidR="00C31CA9" w:rsidRPr="001B051D" w14:paraId="7C682467" w14:textId="77777777" w:rsidTr="00C31CA9">
        <w:tc>
          <w:tcPr>
            <w:tcW w:w="1443" w:type="pct"/>
            <w:shd w:val="clear" w:color="auto" w:fill="C2D69B" w:themeFill="accent3" w:themeFillTint="99"/>
            <w:vAlign w:val="center"/>
          </w:tcPr>
          <w:p w14:paraId="4B1BEA03" w14:textId="04EE6351" w:rsidR="00C31CA9" w:rsidRPr="00060066" w:rsidRDefault="00C31CA9" w:rsidP="00C31CA9">
            <w:pPr>
              <w:jc w:val="center"/>
              <w:rPr>
                <w:rFonts w:ascii="Calibri" w:hAnsi="Calibri" w:cs="Calibri"/>
                <w:b/>
              </w:rPr>
            </w:pPr>
            <w:r w:rsidRPr="00060066">
              <w:rPr>
                <w:rFonts w:ascii="Calibri" w:hAnsi="Calibri" w:cs="Calibri"/>
                <w:b/>
              </w:rPr>
              <w:t>Fecha del cambio:</w:t>
            </w:r>
          </w:p>
        </w:tc>
        <w:tc>
          <w:tcPr>
            <w:tcW w:w="1084" w:type="pct"/>
            <w:shd w:val="clear" w:color="auto" w:fill="C2D69B" w:themeFill="accent3" w:themeFillTint="99"/>
            <w:vAlign w:val="center"/>
          </w:tcPr>
          <w:p w14:paraId="08ED4857" w14:textId="4864DC10" w:rsidR="00C31CA9" w:rsidRPr="00060066" w:rsidRDefault="00C31CA9" w:rsidP="00C31CA9">
            <w:pPr>
              <w:jc w:val="center"/>
              <w:rPr>
                <w:rFonts w:ascii="Calibri" w:hAnsi="Calibri" w:cs="Calibri"/>
                <w:b/>
              </w:rPr>
            </w:pPr>
            <w:r w:rsidRPr="00060066">
              <w:rPr>
                <w:rFonts w:ascii="Calibri" w:hAnsi="Calibri" w:cs="Calibri"/>
                <w:b/>
              </w:rPr>
              <w:t>Versión revisada / Fecha</w:t>
            </w:r>
          </w:p>
        </w:tc>
        <w:tc>
          <w:tcPr>
            <w:tcW w:w="1085" w:type="pct"/>
            <w:shd w:val="clear" w:color="auto" w:fill="C2D69B" w:themeFill="accent3" w:themeFillTint="99"/>
            <w:vAlign w:val="center"/>
          </w:tcPr>
          <w:p w14:paraId="11FCDD84" w14:textId="605B3025" w:rsidR="00C31CA9" w:rsidRPr="00060066" w:rsidRDefault="00C31CA9" w:rsidP="00C31CA9">
            <w:pPr>
              <w:jc w:val="center"/>
              <w:rPr>
                <w:rFonts w:ascii="Calibri" w:hAnsi="Calibri" w:cs="Calibri"/>
                <w:b/>
              </w:rPr>
            </w:pPr>
            <w:r w:rsidRPr="00060066">
              <w:rPr>
                <w:rFonts w:ascii="Calibri" w:hAnsi="Calibri" w:cs="Calibri"/>
                <w:b/>
              </w:rPr>
              <w:t>Cambio</w:t>
            </w:r>
          </w:p>
        </w:tc>
        <w:tc>
          <w:tcPr>
            <w:tcW w:w="1388" w:type="pct"/>
            <w:shd w:val="clear" w:color="auto" w:fill="C2D69B" w:themeFill="accent3" w:themeFillTint="99"/>
            <w:vAlign w:val="center"/>
          </w:tcPr>
          <w:p w14:paraId="2CCAD55D" w14:textId="2552EF95" w:rsidR="00C31CA9" w:rsidRPr="00060066" w:rsidRDefault="00C31CA9" w:rsidP="00C31CA9">
            <w:pPr>
              <w:jc w:val="center"/>
              <w:rPr>
                <w:rFonts w:ascii="Calibri" w:hAnsi="Calibri" w:cs="Calibri"/>
                <w:b/>
              </w:rPr>
            </w:pPr>
            <w:r w:rsidRPr="00060066">
              <w:rPr>
                <w:rFonts w:ascii="Calibri" w:hAnsi="Calibri" w:cs="Calibri"/>
                <w:b/>
              </w:rPr>
              <w:t>Justificación</w:t>
            </w:r>
          </w:p>
        </w:tc>
      </w:tr>
      <w:tr w:rsidR="00C31CA9" w:rsidRPr="001B051D" w14:paraId="441E01CF" w14:textId="77777777" w:rsidTr="00C31CA9">
        <w:tc>
          <w:tcPr>
            <w:tcW w:w="1443" w:type="pct"/>
            <w:vAlign w:val="center"/>
          </w:tcPr>
          <w:p w14:paraId="6A75724B" w14:textId="274B687C" w:rsidR="00C31CA9" w:rsidRPr="00060066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060066">
              <w:rPr>
                <w:rFonts w:ascii="Calibri" w:hAnsi="Calibri" w:cs="Calibri"/>
              </w:rPr>
              <w:t>Diciembre 2017</w:t>
            </w:r>
          </w:p>
        </w:tc>
        <w:tc>
          <w:tcPr>
            <w:tcW w:w="1084" w:type="pct"/>
            <w:vAlign w:val="center"/>
          </w:tcPr>
          <w:p w14:paraId="12F427E7" w14:textId="77777777" w:rsidR="00C31CA9" w:rsidRPr="00060066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060066">
              <w:rPr>
                <w:rFonts w:ascii="Calibri" w:hAnsi="Calibri" w:cs="Calibri"/>
              </w:rPr>
              <w:t>v.1.1</w:t>
            </w:r>
          </w:p>
          <w:p w14:paraId="607E1072" w14:textId="3BAB8E01" w:rsidR="00C31CA9" w:rsidRPr="00060066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060066">
              <w:rPr>
                <w:rFonts w:ascii="Calibri" w:hAnsi="Calibri" w:cs="Calibri"/>
              </w:rPr>
              <w:t>Junio 2016</w:t>
            </w:r>
          </w:p>
        </w:tc>
        <w:tc>
          <w:tcPr>
            <w:tcW w:w="1085" w:type="pct"/>
            <w:vAlign w:val="center"/>
          </w:tcPr>
          <w:p w14:paraId="5F49D282" w14:textId="3F7381F9" w:rsidR="00C31CA9" w:rsidRPr="00060066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060066">
              <w:rPr>
                <w:rFonts w:ascii="Calibri" w:hAnsi="Calibri" w:cs="Calibri"/>
              </w:rPr>
              <w:t>Estilo y cambios menores</w:t>
            </w:r>
          </w:p>
        </w:tc>
        <w:tc>
          <w:tcPr>
            <w:tcW w:w="1388" w:type="pct"/>
            <w:vAlign w:val="center"/>
          </w:tcPr>
          <w:p w14:paraId="2E1DB10D" w14:textId="4D4DFD7B" w:rsidR="00C31CA9" w:rsidRPr="00060066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060066">
              <w:rPr>
                <w:rFonts w:ascii="Calibri" w:hAnsi="Calibri" w:cs="Calibri"/>
              </w:rPr>
              <w:t xml:space="preserve">Revisión general de </w:t>
            </w:r>
            <w:proofErr w:type="spellStart"/>
            <w:r w:rsidRPr="00060066">
              <w:rPr>
                <w:rFonts w:ascii="Calibri" w:hAnsi="Calibri" w:cs="Calibri"/>
              </w:rPr>
              <w:t>POs</w:t>
            </w:r>
            <w:proofErr w:type="spellEnd"/>
            <w:r w:rsidRPr="00060066">
              <w:rPr>
                <w:rFonts w:ascii="Calibri" w:hAnsi="Calibri" w:cs="Calibri"/>
              </w:rPr>
              <w:t xml:space="preserve"> diciembre 2017</w:t>
            </w:r>
          </w:p>
        </w:tc>
      </w:tr>
      <w:tr w:rsidR="00C31CA9" w:rsidRPr="001B051D" w14:paraId="66AC5616" w14:textId="77777777" w:rsidTr="00C31CA9">
        <w:tc>
          <w:tcPr>
            <w:tcW w:w="1443" w:type="pct"/>
            <w:vAlign w:val="center"/>
          </w:tcPr>
          <w:p w14:paraId="4E3843FB" w14:textId="659D38EF" w:rsidR="00C31CA9" w:rsidRPr="003076E8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3076E8">
              <w:rPr>
                <w:rFonts w:ascii="Calibri" w:hAnsi="Calibri" w:cs="Calibri"/>
              </w:rPr>
              <w:t>05 de mayo de 2026</w:t>
            </w:r>
          </w:p>
        </w:tc>
        <w:tc>
          <w:tcPr>
            <w:tcW w:w="1084" w:type="pct"/>
            <w:vAlign w:val="center"/>
          </w:tcPr>
          <w:p w14:paraId="232733DF" w14:textId="77777777" w:rsidR="00C31CA9" w:rsidRPr="003076E8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3076E8">
              <w:rPr>
                <w:rFonts w:ascii="Calibri" w:hAnsi="Calibri" w:cs="Calibri"/>
              </w:rPr>
              <w:t>V. 1.3</w:t>
            </w:r>
          </w:p>
          <w:p w14:paraId="6AECEB22" w14:textId="31FDB586" w:rsidR="00C31CA9" w:rsidRPr="003076E8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3076E8">
              <w:rPr>
                <w:rFonts w:ascii="Calibri" w:hAnsi="Calibri" w:cs="Calibri"/>
              </w:rPr>
              <w:t xml:space="preserve">Abril 2018 </w:t>
            </w:r>
          </w:p>
        </w:tc>
        <w:tc>
          <w:tcPr>
            <w:tcW w:w="1085" w:type="pct"/>
            <w:vAlign w:val="center"/>
          </w:tcPr>
          <w:p w14:paraId="1E056D4B" w14:textId="18F6A31E" w:rsidR="00C31CA9" w:rsidRPr="003076E8" w:rsidRDefault="00C31CA9" w:rsidP="00C31CA9">
            <w:pPr>
              <w:rPr>
                <w:rFonts w:cstheme="minorHAnsi"/>
              </w:rPr>
            </w:pPr>
            <w:r w:rsidRPr="003076E8">
              <w:rPr>
                <w:rFonts w:cstheme="minorHAnsi"/>
              </w:rPr>
              <w:t>Se agregó: h</w:t>
            </w:r>
            <w:r w:rsidRPr="003076E8">
              <w:rPr>
                <w:rFonts w:cstheme="minorHAnsi"/>
              </w:rPr>
              <w:t>ora de inicio y finalización</w:t>
            </w:r>
            <w:r w:rsidRPr="003076E8">
              <w:rPr>
                <w:rFonts w:cstheme="minorHAnsi"/>
              </w:rPr>
              <w:t>, l</w:t>
            </w:r>
            <w:r w:rsidRPr="003076E8">
              <w:rPr>
                <w:rFonts w:cstheme="minorHAnsi"/>
              </w:rPr>
              <w:t>ugar de la actividad</w:t>
            </w:r>
            <w:r w:rsidRPr="003076E8">
              <w:rPr>
                <w:rFonts w:cstheme="minorHAnsi"/>
              </w:rPr>
              <w:t>, f</w:t>
            </w:r>
            <w:r w:rsidRPr="003076E8">
              <w:rPr>
                <w:rFonts w:cstheme="minorHAnsi"/>
              </w:rPr>
              <w:t>irma de llegada</w:t>
            </w:r>
            <w:r w:rsidRPr="003076E8">
              <w:rPr>
                <w:rFonts w:cstheme="minorHAnsi"/>
              </w:rPr>
              <w:t>, f</w:t>
            </w:r>
            <w:r w:rsidRPr="003076E8">
              <w:rPr>
                <w:rFonts w:cstheme="minorHAnsi"/>
              </w:rPr>
              <w:t>irma de salida</w:t>
            </w:r>
            <w:r w:rsidRPr="003076E8">
              <w:rPr>
                <w:rFonts w:cstheme="minorHAnsi"/>
              </w:rPr>
              <w:t xml:space="preserve"> y h</w:t>
            </w:r>
            <w:r w:rsidRPr="003076E8">
              <w:rPr>
                <w:rFonts w:cstheme="minorHAnsi"/>
              </w:rPr>
              <w:t>ora</w:t>
            </w:r>
            <w:r w:rsidRPr="003076E8">
              <w:rPr>
                <w:rFonts w:cstheme="minorHAnsi"/>
              </w:rPr>
              <w:t>.</w:t>
            </w:r>
          </w:p>
        </w:tc>
        <w:tc>
          <w:tcPr>
            <w:tcW w:w="1388" w:type="pct"/>
            <w:vAlign w:val="center"/>
          </w:tcPr>
          <w:p w14:paraId="513E8620" w14:textId="5B9E176B" w:rsidR="00C31CA9" w:rsidRPr="003076E8" w:rsidRDefault="00C31CA9" w:rsidP="00C31CA9">
            <w:pPr>
              <w:jc w:val="center"/>
              <w:rPr>
                <w:rFonts w:ascii="Calibri" w:hAnsi="Calibri" w:cs="Calibri"/>
              </w:rPr>
            </w:pPr>
            <w:r w:rsidRPr="003076E8">
              <w:rPr>
                <w:rFonts w:ascii="Calibri" w:hAnsi="Calibri" w:cs="Calibri"/>
              </w:rPr>
              <w:t>Actualización de todos los POE</w:t>
            </w:r>
          </w:p>
        </w:tc>
      </w:tr>
    </w:tbl>
    <w:p w14:paraId="65BBAC90" w14:textId="77777777" w:rsidR="001A7340" w:rsidRPr="00C31CA9" w:rsidRDefault="001A7340">
      <w:pPr>
        <w:rPr>
          <w:rFonts w:asciiTheme="minorHAnsi" w:hAnsiTheme="minorHAnsi"/>
          <w:sz w:val="14"/>
          <w:szCs w:val="14"/>
        </w:rPr>
      </w:pPr>
    </w:p>
    <w:tbl>
      <w:tblPr>
        <w:tblStyle w:val="Tablaconcuadrcu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5003"/>
        <w:gridCol w:w="3092"/>
      </w:tblGrid>
      <w:tr w:rsidR="001B051D" w:rsidRPr="00EA072B" w14:paraId="19060EE6" w14:textId="77777777" w:rsidTr="00C31C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5A5E9C6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3076E8">
              <w:rPr>
                <w:b/>
                <w:bCs/>
              </w:rPr>
              <w:t>Preparado o modificado por</w:t>
            </w:r>
            <w:r w:rsidRPr="00EA072B" w:rsidDel="003721F5">
              <w:rPr>
                <w:rFonts w:cstheme="minorHAnsi"/>
                <w:b/>
              </w:rPr>
              <w:t xml:space="preserve"> </w:t>
            </w:r>
          </w:p>
        </w:tc>
      </w:tr>
      <w:tr w:rsidR="001B051D" w:rsidRPr="00EA072B" w14:paraId="5D43AFC6" w14:textId="77777777" w:rsidTr="00C31CA9"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876495A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EA072B">
              <w:rPr>
                <w:rFonts w:cstheme="minorHAnsi"/>
                <w:b/>
              </w:rPr>
              <w:t>Nombre y Cargo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CE8B33A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EA072B">
              <w:rPr>
                <w:rFonts w:cstheme="minorHAnsi"/>
                <w:b/>
              </w:rPr>
              <w:t>Firma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6306E05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EA072B">
              <w:rPr>
                <w:rFonts w:cstheme="minorHAnsi"/>
                <w:b/>
              </w:rPr>
              <w:t>Fecha</w:t>
            </w:r>
          </w:p>
        </w:tc>
      </w:tr>
      <w:tr w:rsidR="001B051D" w:rsidRPr="00EA072B" w14:paraId="03FF9AEA" w14:textId="77777777" w:rsidTr="00C31CA9">
        <w:trPr>
          <w:trHeight w:val="469"/>
        </w:trPr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002F" w14:textId="77777777" w:rsidR="001B051D" w:rsidRPr="00680E03" w:rsidRDefault="001B051D" w:rsidP="00B03288">
            <w:pPr>
              <w:jc w:val="center"/>
            </w:pPr>
            <w:r w:rsidRPr="00680E03">
              <w:t>Ing. Daniela Díaz</w:t>
            </w:r>
          </w:p>
          <w:p w14:paraId="7A5F0C06" w14:textId="77777777" w:rsidR="001B051D" w:rsidRPr="00EA072B" w:rsidRDefault="001B051D" w:rsidP="00B03288">
            <w:pPr>
              <w:jc w:val="center"/>
              <w:rPr>
                <w:rFonts w:cstheme="minorHAnsi"/>
              </w:rPr>
            </w:pPr>
            <w:r w:rsidRPr="00680E03">
              <w:t>Secretaría Técnica del CNBI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3340" w14:textId="77777777" w:rsidR="001B051D" w:rsidRPr="00EA072B" w:rsidRDefault="001B051D" w:rsidP="00B03288">
            <w:pPr>
              <w:jc w:val="center"/>
              <w:rPr>
                <w:rFonts w:cstheme="minorHAnsi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D579" w14:textId="77777777" w:rsidR="001B051D" w:rsidRPr="00EA072B" w:rsidRDefault="001B051D" w:rsidP="00B03288">
            <w:pPr>
              <w:jc w:val="center"/>
              <w:rPr>
                <w:rFonts w:cstheme="minorHAnsi"/>
              </w:rPr>
            </w:pPr>
          </w:p>
        </w:tc>
      </w:tr>
      <w:tr w:rsidR="001B051D" w:rsidRPr="00EA072B" w14:paraId="02CF4E60" w14:textId="77777777" w:rsidTr="00C31C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DB13873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3076E8">
              <w:rPr>
                <w:b/>
                <w:bCs/>
              </w:rPr>
              <w:t>Revisado y aprobado por el CNBI</w:t>
            </w:r>
            <w:r w:rsidRPr="00EA072B" w:rsidDel="003721F5">
              <w:rPr>
                <w:rFonts w:cstheme="minorHAnsi"/>
                <w:b/>
              </w:rPr>
              <w:t xml:space="preserve"> </w:t>
            </w:r>
          </w:p>
        </w:tc>
      </w:tr>
      <w:tr w:rsidR="001B051D" w:rsidRPr="00EA072B" w14:paraId="51CC4D8D" w14:textId="77777777" w:rsidTr="00C31CA9"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5FE6DFF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EA072B">
              <w:rPr>
                <w:rFonts w:cstheme="minorHAnsi"/>
                <w:b/>
              </w:rPr>
              <w:t>Nombre y Cargo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CCEC786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EA072B">
              <w:rPr>
                <w:rFonts w:cstheme="minorHAnsi"/>
                <w:b/>
              </w:rPr>
              <w:t>Firma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3C94222" w14:textId="77777777" w:rsidR="001B051D" w:rsidRPr="00EA072B" w:rsidRDefault="001B051D" w:rsidP="00B03288">
            <w:pPr>
              <w:jc w:val="center"/>
              <w:rPr>
                <w:rFonts w:cstheme="minorHAnsi"/>
                <w:b/>
              </w:rPr>
            </w:pPr>
            <w:r w:rsidRPr="00EA072B">
              <w:rPr>
                <w:rFonts w:cstheme="minorHAnsi"/>
                <w:b/>
              </w:rPr>
              <w:t>Fecha</w:t>
            </w:r>
          </w:p>
        </w:tc>
      </w:tr>
      <w:tr w:rsidR="001B051D" w:rsidRPr="00EA072B" w14:paraId="68A7460A" w14:textId="77777777" w:rsidTr="00C31CA9">
        <w:trPr>
          <w:trHeight w:val="469"/>
        </w:trPr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3878" w14:textId="77777777" w:rsidR="001B051D" w:rsidRPr="00680E03" w:rsidRDefault="001B051D" w:rsidP="00B03288">
            <w:pPr>
              <w:jc w:val="center"/>
            </w:pPr>
            <w:r w:rsidRPr="00680E03">
              <w:t>Dr. Luis Coronado</w:t>
            </w:r>
          </w:p>
          <w:p w14:paraId="2A7F1E73" w14:textId="77777777" w:rsidR="001B051D" w:rsidRPr="00EA072B" w:rsidRDefault="001B051D" w:rsidP="00B03288">
            <w:pPr>
              <w:jc w:val="center"/>
              <w:rPr>
                <w:rFonts w:cstheme="minorHAnsi"/>
              </w:rPr>
            </w:pPr>
            <w:r w:rsidRPr="00680E03">
              <w:rPr>
                <w:rFonts w:cstheme="minorHAnsi"/>
              </w:rPr>
              <w:t>Presidente del CNBI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E6DC" w14:textId="77777777" w:rsidR="001B051D" w:rsidRPr="00EA072B" w:rsidRDefault="001B051D" w:rsidP="00B03288">
            <w:pPr>
              <w:jc w:val="center"/>
              <w:rPr>
                <w:rFonts w:cstheme="minorHAnsi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71E6" w14:textId="77777777" w:rsidR="001B051D" w:rsidRPr="00EA072B" w:rsidRDefault="001B051D" w:rsidP="00B03288">
            <w:pPr>
              <w:jc w:val="center"/>
              <w:rPr>
                <w:rFonts w:cstheme="minorHAnsi"/>
              </w:rPr>
            </w:pPr>
          </w:p>
        </w:tc>
      </w:tr>
    </w:tbl>
    <w:p w14:paraId="0633058C" w14:textId="77777777" w:rsidR="00986608" w:rsidRPr="00986608" w:rsidRDefault="00986608" w:rsidP="00986608">
      <w:pPr>
        <w:rPr>
          <w:rFonts w:ascii="Calibri" w:eastAsia="Calibri" w:hAnsi="Calibri" w:cs="Calibri"/>
          <w:lang w:val="es-MX" w:eastAsia="en-US" w:bidi="ar-SA"/>
        </w:rPr>
      </w:pPr>
    </w:p>
    <w:p w14:paraId="584A435E" w14:textId="77777777" w:rsidR="00986608" w:rsidRPr="00C3035F" w:rsidRDefault="00986608">
      <w:pPr>
        <w:rPr>
          <w:rFonts w:asciiTheme="minorHAnsi" w:hAnsiTheme="minorHAnsi"/>
          <w:sz w:val="28"/>
          <w:szCs w:val="28"/>
          <w:lang w:val="es-ES"/>
        </w:rPr>
      </w:pPr>
    </w:p>
    <w:sectPr w:rsidR="00986608" w:rsidRPr="00C3035F" w:rsidSect="00060066">
      <w:headerReference w:type="default" r:id="rId7"/>
      <w:footerReference w:type="default" r:id="rId8"/>
      <w:pgSz w:w="15840" w:h="12240" w:orient="landscape" w:code="1"/>
      <w:pgMar w:top="1080" w:right="1080" w:bottom="108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F41B" w14:textId="77777777" w:rsidR="00983144" w:rsidRDefault="00983144">
      <w:pPr>
        <w:rPr>
          <w:lang w:val="es-ES"/>
        </w:rPr>
      </w:pPr>
      <w:r>
        <w:rPr>
          <w:lang w:val="es-ES"/>
        </w:rPr>
        <w:separator/>
      </w:r>
    </w:p>
  </w:endnote>
  <w:endnote w:type="continuationSeparator" w:id="0">
    <w:p w14:paraId="02B352FA" w14:textId="77777777" w:rsidR="00983144" w:rsidRDefault="00983144">
      <w:pPr>
        <w:rPr>
          <w:lang w:val="es-ES"/>
        </w:rPr>
      </w:pPr>
      <w:r>
        <w:rPr>
          <w:lang w:val="es-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03B4" w14:textId="77777777" w:rsidR="00326C53" w:rsidRPr="0060493A" w:rsidRDefault="00326C53" w:rsidP="002C74C0">
    <w:pPr>
      <w:pStyle w:val="Piedepgina"/>
      <w:jc w:val="center"/>
      <w:rPr>
        <w:rFonts w:ascii="Arial" w:hAnsi="Arial" w:cs="Arial"/>
        <w:i/>
        <w:color w:val="000000" w:themeColor="text1"/>
        <w:sz w:val="16"/>
        <w:szCs w:val="16"/>
      </w:rPr>
    </w:pPr>
    <w:r>
      <w:rPr>
        <w:rFonts w:ascii="Arial" w:hAnsi="Arial" w:cs="Arial"/>
        <w:i/>
        <w:color w:val="000000" w:themeColor="text1"/>
        <w:sz w:val="16"/>
        <w:szCs w:val="16"/>
      </w:rPr>
      <w:t>Comité Nacional de Bioética de la</w:t>
    </w:r>
    <w:r w:rsidRPr="0060493A">
      <w:rPr>
        <w:rFonts w:ascii="Arial" w:hAnsi="Arial" w:cs="Arial"/>
        <w:i/>
        <w:color w:val="000000" w:themeColor="text1"/>
        <w:sz w:val="16"/>
        <w:szCs w:val="16"/>
      </w:rPr>
      <w:t xml:space="preserve"> Investigación de Panamá</w:t>
    </w:r>
  </w:p>
  <w:p w14:paraId="6F4CE9ED" w14:textId="77777777" w:rsidR="00326C53" w:rsidRPr="002C74C0" w:rsidRDefault="00326C53" w:rsidP="002C74C0">
    <w:pPr>
      <w:jc w:val="center"/>
      <w:rPr>
        <w:rFonts w:ascii="Arial" w:hAnsi="Arial" w:cs="Arial"/>
        <w:i/>
        <w:color w:val="000000" w:themeColor="text1"/>
        <w:sz w:val="16"/>
        <w:szCs w:val="16"/>
      </w:rPr>
    </w:pPr>
    <w:r w:rsidRPr="002C74C0">
      <w:rPr>
        <w:rFonts w:ascii="Arial" w:hAnsi="Arial" w:cs="Arial"/>
        <w:i/>
        <w:color w:val="000000" w:themeColor="text1"/>
        <w:sz w:val="16"/>
        <w:szCs w:val="16"/>
      </w:rPr>
      <w:t xml:space="preserve">Página </w:t>
    </w:r>
    <w:r w:rsidRPr="002C74C0">
      <w:rPr>
        <w:rFonts w:ascii="Arial" w:hAnsi="Arial" w:cs="Arial"/>
        <w:i/>
        <w:color w:val="000000" w:themeColor="text1"/>
        <w:sz w:val="16"/>
        <w:szCs w:val="16"/>
      </w:rPr>
      <w:fldChar w:fldCharType="begin"/>
    </w:r>
    <w:r w:rsidRPr="002C74C0">
      <w:rPr>
        <w:rFonts w:ascii="Arial" w:hAnsi="Arial" w:cs="Arial"/>
        <w:i/>
        <w:color w:val="000000" w:themeColor="text1"/>
        <w:sz w:val="16"/>
        <w:szCs w:val="16"/>
      </w:rPr>
      <w:instrText xml:space="preserve"> PAGE </w:instrText>
    </w:r>
    <w:r w:rsidRPr="002C74C0">
      <w:rPr>
        <w:rFonts w:ascii="Arial" w:hAnsi="Arial" w:cs="Arial"/>
        <w:i/>
        <w:color w:val="000000" w:themeColor="text1"/>
        <w:sz w:val="16"/>
        <w:szCs w:val="16"/>
      </w:rPr>
      <w:fldChar w:fldCharType="separate"/>
    </w:r>
    <w:r w:rsidR="00746C4A">
      <w:rPr>
        <w:rFonts w:ascii="Arial" w:hAnsi="Arial" w:cs="Arial"/>
        <w:i/>
        <w:noProof/>
        <w:color w:val="000000" w:themeColor="text1"/>
        <w:sz w:val="16"/>
        <w:szCs w:val="16"/>
      </w:rPr>
      <w:t>4</w:t>
    </w:r>
    <w:r w:rsidRPr="002C74C0">
      <w:rPr>
        <w:rFonts w:ascii="Arial" w:hAnsi="Arial" w:cs="Arial"/>
        <w:i/>
        <w:color w:val="000000" w:themeColor="text1"/>
        <w:sz w:val="16"/>
        <w:szCs w:val="16"/>
      </w:rPr>
      <w:fldChar w:fldCharType="end"/>
    </w:r>
    <w:r w:rsidRPr="002C74C0">
      <w:rPr>
        <w:rFonts w:ascii="Arial" w:hAnsi="Arial" w:cs="Arial"/>
        <w:i/>
        <w:color w:val="000000" w:themeColor="text1"/>
        <w:sz w:val="16"/>
        <w:szCs w:val="16"/>
      </w:rPr>
      <w:t xml:space="preserve"> de </w:t>
    </w:r>
    <w:r w:rsidRPr="002C74C0">
      <w:rPr>
        <w:rFonts w:ascii="Arial" w:hAnsi="Arial" w:cs="Arial"/>
        <w:i/>
        <w:color w:val="000000" w:themeColor="text1"/>
        <w:sz w:val="16"/>
        <w:szCs w:val="16"/>
      </w:rPr>
      <w:fldChar w:fldCharType="begin"/>
    </w:r>
    <w:r w:rsidRPr="002C74C0">
      <w:rPr>
        <w:rFonts w:ascii="Arial" w:hAnsi="Arial" w:cs="Arial"/>
        <w:i/>
        <w:color w:val="000000" w:themeColor="text1"/>
        <w:sz w:val="16"/>
        <w:szCs w:val="16"/>
      </w:rPr>
      <w:instrText xml:space="preserve"> NUMPAGES </w:instrText>
    </w:r>
    <w:r w:rsidRPr="002C74C0">
      <w:rPr>
        <w:rFonts w:ascii="Arial" w:hAnsi="Arial" w:cs="Arial"/>
        <w:i/>
        <w:color w:val="000000" w:themeColor="text1"/>
        <w:sz w:val="16"/>
        <w:szCs w:val="16"/>
      </w:rPr>
      <w:fldChar w:fldCharType="separate"/>
    </w:r>
    <w:r w:rsidR="00746C4A">
      <w:rPr>
        <w:rFonts w:ascii="Arial" w:hAnsi="Arial" w:cs="Arial"/>
        <w:i/>
        <w:noProof/>
        <w:color w:val="000000" w:themeColor="text1"/>
        <w:sz w:val="16"/>
        <w:szCs w:val="16"/>
      </w:rPr>
      <w:t>4</w:t>
    </w:r>
    <w:r w:rsidRPr="002C74C0">
      <w:rPr>
        <w:rFonts w:ascii="Arial" w:hAnsi="Arial" w:cs="Arial"/>
        <w:i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3EC0B" w14:textId="77777777" w:rsidR="00983144" w:rsidRDefault="00983144">
      <w:pPr>
        <w:rPr>
          <w:lang w:val="es-ES"/>
        </w:rPr>
      </w:pPr>
      <w:r>
        <w:rPr>
          <w:lang w:val="es-ES"/>
        </w:rPr>
        <w:separator/>
      </w:r>
    </w:p>
  </w:footnote>
  <w:footnote w:type="continuationSeparator" w:id="0">
    <w:p w14:paraId="7F462A01" w14:textId="77777777" w:rsidR="00983144" w:rsidRDefault="00983144">
      <w:pPr>
        <w:rPr>
          <w:lang w:val="es-ES"/>
        </w:rPr>
      </w:pPr>
      <w:r>
        <w:rPr>
          <w:lang w:val="es-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5501"/>
      <w:gridCol w:w="8169"/>
    </w:tblGrid>
    <w:tr w:rsidR="00326C53" w:rsidRPr="004D0E30" w14:paraId="5188F5EF" w14:textId="77777777" w:rsidTr="00060066">
      <w:trPr>
        <w:trHeight w:val="422"/>
      </w:trPr>
      <w:tc>
        <w:tcPr>
          <w:tcW w:w="2012" w:type="pct"/>
          <w:vAlign w:val="center"/>
        </w:tcPr>
        <w:p w14:paraId="461BED97" w14:textId="77777777" w:rsidR="00326C53" w:rsidRPr="00D879AB" w:rsidRDefault="00326C53" w:rsidP="00326C53">
          <w:pPr>
            <w:pStyle w:val="Piedepgina"/>
            <w:jc w:val="center"/>
            <w:rPr>
              <w:rFonts w:ascii="Arial" w:hAnsi="Arial" w:cs="Arial"/>
              <w:b/>
            </w:rPr>
          </w:pPr>
          <w:r w:rsidRPr="00D879AB">
            <w:rPr>
              <w:rFonts w:ascii="Arial" w:hAnsi="Arial" w:cs="Arial"/>
              <w:b/>
              <w:noProof/>
              <w:lang w:val="es-PA" w:eastAsia="es-PA" w:bidi="ar-SA"/>
            </w:rPr>
            <w:drawing>
              <wp:anchor distT="0" distB="0" distL="114300" distR="114300" simplePos="0" relativeHeight="251662336" behindDoc="0" locked="0" layoutInCell="1" allowOverlap="1" wp14:anchorId="5F2165C2" wp14:editId="1F499C0B">
                <wp:simplePos x="0" y="0"/>
                <wp:positionH relativeFrom="column">
                  <wp:posOffset>598170</wp:posOffset>
                </wp:positionH>
                <wp:positionV relativeFrom="paragraph">
                  <wp:posOffset>-4445</wp:posOffset>
                </wp:positionV>
                <wp:extent cx="1181100" cy="596265"/>
                <wp:effectExtent l="19050" t="0" r="0" b="0"/>
                <wp:wrapNone/>
                <wp:docPr id="1" name="Imagen 4" descr="Z:\CNBI-Logo_6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Z:\CNBI-Logo_6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b="35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88" w:type="pct"/>
          <w:vAlign w:val="center"/>
        </w:tcPr>
        <w:p w14:paraId="38768203" w14:textId="77777777" w:rsidR="00326C53" w:rsidRPr="00D879AB" w:rsidRDefault="00326C53" w:rsidP="00326C53">
          <w:pPr>
            <w:pStyle w:val="Piedepgina"/>
            <w:jc w:val="center"/>
            <w:rPr>
              <w:rFonts w:cs="Arial"/>
              <w:b/>
            </w:rPr>
          </w:pPr>
        </w:p>
        <w:p w14:paraId="356683DC" w14:textId="77777777" w:rsidR="00326C53" w:rsidRPr="00D879AB" w:rsidRDefault="00326C53" w:rsidP="00326C53">
          <w:pPr>
            <w:pStyle w:val="Piedepgina"/>
            <w:jc w:val="center"/>
            <w:rPr>
              <w:rFonts w:cs="Arial"/>
              <w:b/>
              <w:noProof/>
              <w:lang w:eastAsia="es-MX"/>
            </w:rPr>
          </w:pPr>
          <w:r w:rsidRPr="00D879AB">
            <w:rPr>
              <w:rFonts w:cs="Arial"/>
              <w:b/>
            </w:rPr>
            <w:t>Comité Nacional de Bioética de la Investigación de Panamá</w:t>
          </w:r>
          <w:r w:rsidRPr="00D879AB">
            <w:rPr>
              <w:rFonts w:cs="Arial"/>
              <w:b/>
              <w:noProof/>
              <w:lang w:eastAsia="es-MX"/>
            </w:rPr>
            <w:t xml:space="preserve"> </w:t>
          </w:r>
        </w:p>
        <w:p w14:paraId="38DD4F70" w14:textId="77777777" w:rsidR="00326C53" w:rsidRPr="00D879AB" w:rsidRDefault="00326C53" w:rsidP="00326C53">
          <w:pPr>
            <w:pStyle w:val="Piedepgina"/>
            <w:jc w:val="center"/>
            <w:rPr>
              <w:rFonts w:cs="Arial"/>
              <w:b/>
              <w:noProof/>
              <w:lang w:eastAsia="es-MX"/>
            </w:rPr>
          </w:pPr>
          <w:r w:rsidRPr="00D879AB">
            <w:rPr>
              <w:rFonts w:cs="Arial"/>
              <w:b/>
              <w:noProof/>
              <w:lang w:eastAsia="es-MX"/>
            </w:rPr>
            <w:t>Plantilla de trabajo</w:t>
          </w:r>
        </w:p>
        <w:p w14:paraId="1D3D3E3A" w14:textId="77777777" w:rsidR="00326C53" w:rsidRPr="00D879AB" w:rsidRDefault="00326C53" w:rsidP="00326C53">
          <w:pPr>
            <w:pStyle w:val="Piedepgina"/>
            <w:jc w:val="both"/>
            <w:rPr>
              <w:rFonts w:cs="Arial"/>
              <w:b/>
            </w:rPr>
          </w:pPr>
        </w:p>
      </w:tc>
    </w:tr>
    <w:tr w:rsidR="00326C53" w:rsidRPr="004D0E30" w14:paraId="3BCACF28" w14:textId="77777777" w:rsidTr="00060066">
      <w:trPr>
        <w:trHeight w:val="422"/>
      </w:trPr>
      <w:tc>
        <w:tcPr>
          <w:tcW w:w="2012" w:type="pct"/>
          <w:shd w:val="clear" w:color="auto" w:fill="C2D69B" w:themeFill="accent3" w:themeFillTint="99"/>
          <w:vAlign w:val="center"/>
        </w:tcPr>
        <w:p w14:paraId="0E4FBAE1" w14:textId="490FAB49" w:rsidR="00326C53" w:rsidRPr="00060066" w:rsidRDefault="00326C53" w:rsidP="00326C53">
          <w:pPr>
            <w:pStyle w:val="Piedepgina"/>
            <w:jc w:val="center"/>
            <w:rPr>
              <w:rFonts w:cs="Arial"/>
              <w:b/>
            </w:rPr>
          </w:pPr>
          <w:r w:rsidRPr="00060066">
            <w:rPr>
              <w:rFonts w:cs="Arial"/>
              <w:b/>
            </w:rPr>
            <w:t>Código</w:t>
          </w:r>
          <w:r w:rsidR="0099226C" w:rsidRPr="00060066">
            <w:rPr>
              <w:rFonts w:cs="Arial"/>
              <w:b/>
            </w:rPr>
            <w:t xml:space="preserve">: </w:t>
          </w:r>
          <w:r w:rsidRPr="00060066">
            <w:rPr>
              <w:rFonts w:cs="Arial"/>
              <w:b/>
            </w:rPr>
            <w:t>PT-008</w:t>
          </w:r>
          <w:r w:rsidR="00A426F6" w:rsidRPr="00060066">
            <w:rPr>
              <w:rFonts w:cs="Arial"/>
              <w:b/>
            </w:rPr>
            <w:t>-</w:t>
          </w:r>
          <w:r w:rsidR="002570B2" w:rsidRPr="00060066">
            <w:rPr>
              <w:rFonts w:cs="Arial"/>
              <w:b/>
            </w:rPr>
            <w:t>A</w:t>
          </w:r>
        </w:p>
      </w:tc>
      <w:tc>
        <w:tcPr>
          <w:tcW w:w="2988" w:type="pct"/>
          <w:vAlign w:val="center"/>
        </w:tcPr>
        <w:p w14:paraId="23C0F02E" w14:textId="28444CFA" w:rsidR="00326C53" w:rsidRPr="00060066" w:rsidRDefault="00326C53" w:rsidP="005028A7">
          <w:pPr>
            <w:pStyle w:val="Piedepgina"/>
            <w:jc w:val="both"/>
            <w:rPr>
              <w:rFonts w:cs="Arial"/>
              <w:b/>
            </w:rPr>
          </w:pPr>
          <w:r w:rsidRPr="00060066">
            <w:rPr>
              <w:rFonts w:cs="Arial"/>
              <w:b/>
            </w:rPr>
            <w:t xml:space="preserve">Título: Registro de </w:t>
          </w:r>
          <w:r w:rsidR="00240904" w:rsidRPr="00060066">
            <w:rPr>
              <w:rFonts w:cs="Arial"/>
              <w:b/>
            </w:rPr>
            <w:t>a</w:t>
          </w:r>
          <w:r w:rsidRPr="00060066">
            <w:rPr>
              <w:rFonts w:cs="Arial"/>
              <w:b/>
            </w:rPr>
            <w:t xml:space="preserve">sistencia a </w:t>
          </w:r>
          <w:r w:rsidR="008626AE" w:rsidRPr="00060066">
            <w:rPr>
              <w:rFonts w:cs="Arial"/>
              <w:b/>
            </w:rPr>
            <w:t>capacitación</w:t>
          </w:r>
          <w:r w:rsidR="00F07260" w:rsidRPr="00060066">
            <w:rPr>
              <w:rFonts w:cs="Arial"/>
              <w:b/>
            </w:rPr>
            <w:t xml:space="preserve"> presencial</w:t>
          </w:r>
          <w:r w:rsidR="008626AE" w:rsidRPr="00060066">
            <w:rPr>
              <w:rFonts w:cs="Arial"/>
              <w:b/>
            </w:rPr>
            <w:t xml:space="preserve"> </w:t>
          </w:r>
          <w:r w:rsidR="00940432" w:rsidRPr="00060066">
            <w:rPr>
              <w:rFonts w:cs="Arial"/>
              <w:b/>
            </w:rPr>
            <w:t>del CNBI</w:t>
          </w:r>
          <w:r w:rsidR="00C72B85" w:rsidRPr="00060066">
            <w:rPr>
              <w:rFonts w:cs="Arial"/>
              <w:b/>
            </w:rPr>
            <w:t xml:space="preserve"> </w:t>
          </w:r>
        </w:p>
      </w:tc>
    </w:tr>
    <w:tr w:rsidR="00326C53" w:rsidRPr="004D0E30" w14:paraId="5FD1C78B" w14:textId="77777777" w:rsidTr="00060066">
      <w:trPr>
        <w:trHeight w:val="422"/>
      </w:trPr>
      <w:tc>
        <w:tcPr>
          <w:tcW w:w="2012" w:type="pct"/>
          <w:shd w:val="clear" w:color="auto" w:fill="C2D69B" w:themeFill="accent3" w:themeFillTint="99"/>
          <w:vAlign w:val="center"/>
        </w:tcPr>
        <w:p w14:paraId="6E79FF14" w14:textId="5F49E29E" w:rsidR="00326C53" w:rsidRPr="00060066" w:rsidRDefault="00326C53" w:rsidP="00326C53">
          <w:pPr>
            <w:pStyle w:val="Piedepgina"/>
            <w:jc w:val="center"/>
            <w:rPr>
              <w:rFonts w:cs="Arial"/>
              <w:b/>
            </w:rPr>
          </w:pPr>
          <w:r w:rsidRPr="00060066">
            <w:rPr>
              <w:rFonts w:cs="Arial"/>
              <w:b/>
            </w:rPr>
            <w:t>Versión: 1.</w:t>
          </w:r>
          <w:r w:rsidR="00A90342" w:rsidRPr="00060066">
            <w:rPr>
              <w:rFonts w:cs="Arial"/>
              <w:b/>
            </w:rPr>
            <w:t>4</w:t>
          </w:r>
        </w:p>
      </w:tc>
      <w:tc>
        <w:tcPr>
          <w:tcW w:w="2988" w:type="pct"/>
          <w:vAlign w:val="center"/>
        </w:tcPr>
        <w:p w14:paraId="593BA264" w14:textId="7355C839" w:rsidR="00326C53" w:rsidRPr="00060066" w:rsidRDefault="00326C53" w:rsidP="005028A7">
          <w:pPr>
            <w:pStyle w:val="Piedepgina"/>
            <w:jc w:val="both"/>
            <w:rPr>
              <w:rFonts w:cs="Arial"/>
              <w:b/>
            </w:rPr>
          </w:pPr>
          <w:r w:rsidRPr="00060066">
            <w:rPr>
              <w:rFonts w:cs="Arial"/>
              <w:b/>
            </w:rPr>
            <w:t xml:space="preserve">Fecha: </w:t>
          </w:r>
          <w:r w:rsidR="00332761" w:rsidRPr="00060066">
            <w:rPr>
              <w:rFonts w:cs="Arial"/>
              <w:b/>
            </w:rPr>
            <w:t xml:space="preserve"> </w:t>
          </w:r>
          <w:r w:rsidR="00F07260" w:rsidRPr="00060066">
            <w:rPr>
              <w:rFonts w:cs="Arial"/>
              <w:b/>
            </w:rPr>
            <w:t xml:space="preserve">05 de </w:t>
          </w:r>
          <w:r w:rsidR="00332761" w:rsidRPr="00060066">
            <w:rPr>
              <w:rFonts w:cs="Arial"/>
              <w:b/>
            </w:rPr>
            <w:t>mayo</w:t>
          </w:r>
          <w:r w:rsidR="00A90342" w:rsidRPr="00060066">
            <w:rPr>
              <w:rFonts w:cs="Arial"/>
              <w:b/>
            </w:rPr>
            <w:t xml:space="preserve"> de </w:t>
          </w:r>
          <w:r w:rsidR="00A65CCA" w:rsidRPr="00060066">
            <w:rPr>
              <w:rFonts w:cs="Arial"/>
              <w:b/>
            </w:rPr>
            <w:t>20</w:t>
          </w:r>
          <w:r w:rsidR="00A90342" w:rsidRPr="00060066">
            <w:rPr>
              <w:rFonts w:cs="Arial"/>
              <w:b/>
            </w:rPr>
            <w:t>26</w:t>
          </w:r>
        </w:p>
      </w:tc>
    </w:tr>
  </w:tbl>
  <w:p w14:paraId="0DE10AF2" w14:textId="77777777" w:rsidR="00326C53" w:rsidRDefault="00326C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704D"/>
    <w:multiLevelType w:val="hybridMultilevel"/>
    <w:tmpl w:val="0ED21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77446"/>
    <w:multiLevelType w:val="hybridMultilevel"/>
    <w:tmpl w:val="F85A31C4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299265">
    <w:abstractNumId w:val="1"/>
  </w:num>
  <w:num w:numId="2" w16cid:durableId="27849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PA" w:vendorID="64" w:dllVersion="0" w:nlCheck="1" w:checkStyle="0"/>
  <w:activeWritingStyle w:appName="MSWord" w:lang="es-MX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ignoreMixedContent/>
  <w:alwaysShowPlaceholderText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20"/>
    <w:rsid w:val="00033144"/>
    <w:rsid w:val="00060066"/>
    <w:rsid w:val="0006017C"/>
    <w:rsid w:val="00062E28"/>
    <w:rsid w:val="000C15C3"/>
    <w:rsid w:val="000C6303"/>
    <w:rsid w:val="001115F1"/>
    <w:rsid w:val="00122349"/>
    <w:rsid w:val="00147301"/>
    <w:rsid w:val="001479A4"/>
    <w:rsid w:val="001530F5"/>
    <w:rsid w:val="001A4168"/>
    <w:rsid w:val="001A7340"/>
    <w:rsid w:val="001B051D"/>
    <w:rsid w:val="001D76BF"/>
    <w:rsid w:val="00220F4B"/>
    <w:rsid w:val="00222F43"/>
    <w:rsid w:val="00240904"/>
    <w:rsid w:val="002570B2"/>
    <w:rsid w:val="00260636"/>
    <w:rsid w:val="002627D5"/>
    <w:rsid w:val="0027092B"/>
    <w:rsid w:val="002868D7"/>
    <w:rsid w:val="002C74C0"/>
    <w:rsid w:val="003052B2"/>
    <w:rsid w:val="003076E8"/>
    <w:rsid w:val="003114ED"/>
    <w:rsid w:val="00326C53"/>
    <w:rsid w:val="00332761"/>
    <w:rsid w:val="00361F3B"/>
    <w:rsid w:val="003670EC"/>
    <w:rsid w:val="003F6C9F"/>
    <w:rsid w:val="00402F8C"/>
    <w:rsid w:val="00437BA6"/>
    <w:rsid w:val="00442B89"/>
    <w:rsid w:val="00481F18"/>
    <w:rsid w:val="0048688C"/>
    <w:rsid w:val="004C2F9D"/>
    <w:rsid w:val="004D30A9"/>
    <w:rsid w:val="005028A7"/>
    <w:rsid w:val="0051333B"/>
    <w:rsid w:val="00532667"/>
    <w:rsid w:val="0054027E"/>
    <w:rsid w:val="0054407B"/>
    <w:rsid w:val="00596831"/>
    <w:rsid w:val="005B3AB3"/>
    <w:rsid w:val="005C43A9"/>
    <w:rsid w:val="005D3A59"/>
    <w:rsid w:val="005D55EA"/>
    <w:rsid w:val="005D592B"/>
    <w:rsid w:val="005E00D7"/>
    <w:rsid w:val="006326D4"/>
    <w:rsid w:val="006519BE"/>
    <w:rsid w:val="00651AF3"/>
    <w:rsid w:val="006676C7"/>
    <w:rsid w:val="00686E5B"/>
    <w:rsid w:val="006C7240"/>
    <w:rsid w:val="006E50B0"/>
    <w:rsid w:val="006F72EF"/>
    <w:rsid w:val="00701B14"/>
    <w:rsid w:val="00742206"/>
    <w:rsid w:val="00743A6C"/>
    <w:rsid w:val="00746C4A"/>
    <w:rsid w:val="007B1192"/>
    <w:rsid w:val="007C7331"/>
    <w:rsid w:val="007D0452"/>
    <w:rsid w:val="007E4438"/>
    <w:rsid w:val="00805FF2"/>
    <w:rsid w:val="0080779D"/>
    <w:rsid w:val="00842492"/>
    <w:rsid w:val="0084653D"/>
    <w:rsid w:val="00854C61"/>
    <w:rsid w:val="008626AE"/>
    <w:rsid w:val="00867EEC"/>
    <w:rsid w:val="008C0285"/>
    <w:rsid w:val="00933459"/>
    <w:rsid w:val="00940432"/>
    <w:rsid w:val="00942D73"/>
    <w:rsid w:val="0095540C"/>
    <w:rsid w:val="00974723"/>
    <w:rsid w:val="00983144"/>
    <w:rsid w:val="00986608"/>
    <w:rsid w:val="0099226C"/>
    <w:rsid w:val="009D558A"/>
    <w:rsid w:val="009E48B0"/>
    <w:rsid w:val="00A07721"/>
    <w:rsid w:val="00A426F6"/>
    <w:rsid w:val="00A52B4E"/>
    <w:rsid w:val="00A63B26"/>
    <w:rsid w:val="00A65CCA"/>
    <w:rsid w:val="00A746AF"/>
    <w:rsid w:val="00A90342"/>
    <w:rsid w:val="00AA3A20"/>
    <w:rsid w:val="00AD21BB"/>
    <w:rsid w:val="00AD48A6"/>
    <w:rsid w:val="00AD6EA6"/>
    <w:rsid w:val="00AE336D"/>
    <w:rsid w:val="00AE4230"/>
    <w:rsid w:val="00B06B85"/>
    <w:rsid w:val="00B33AE1"/>
    <w:rsid w:val="00B71B55"/>
    <w:rsid w:val="00B72C38"/>
    <w:rsid w:val="00BC51A5"/>
    <w:rsid w:val="00BD09D6"/>
    <w:rsid w:val="00BD1DE5"/>
    <w:rsid w:val="00C02505"/>
    <w:rsid w:val="00C3035F"/>
    <w:rsid w:val="00C31CA9"/>
    <w:rsid w:val="00C40F7E"/>
    <w:rsid w:val="00C51D90"/>
    <w:rsid w:val="00C52D3A"/>
    <w:rsid w:val="00C63750"/>
    <w:rsid w:val="00C72B85"/>
    <w:rsid w:val="00C9248B"/>
    <w:rsid w:val="00CA4D44"/>
    <w:rsid w:val="00CB07D2"/>
    <w:rsid w:val="00CB63EE"/>
    <w:rsid w:val="00CC2567"/>
    <w:rsid w:val="00CC60F3"/>
    <w:rsid w:val="00CC734F"/>
    <w:rsid w:val="00CE3BDA"/>
    <w:rsid w:val="00D32C80"/>
    <w:rsid w:val="00D42E4C"/>
    <w:rsid w:val="00D879AB"/>
    <w:rsid w:val="00DA3D64"/>
    <w:rsid w:val="00E21247"/>
    <w:rsid w:val="00E26071"/>
    <w:rsid w:val="00E27829"/>
    <w:rsid w:val="00E31640"/>
    <w:rsid w:val="00E4253D"/>
    <w:rsid w:val="00E60DDE"/>
    <w:rsid w:val="00EA1872"/>
    <w:rsid w:val="00EC67BB"/>
    <w:rsid w:val="00F07260"/>
    <w:rsid w:val="00F4422D"/>
    <w:rsid w:val="00F503E7"/>
    <w:rsid w:val="00FA1920"/>
    <w:rsid w:val="00FB21DC"/>
    <w:rsid w:val="00FC1991"/>
    <w:rsid w:val="00FC39DD"/>
    <w:rsid w:val="00FC6B1E"/>
    <w:rsid w:val="00FE49EA"/>
    <w:rsid w:val="00FF3201"/>
    <w:rsid w:val="00F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7D654"/>
  <w15:docId w15:val="{17F277B3-5ACF-4522-8526-7C7F8679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7EEC"/>
    <w:rPr>
      <w:rFonts w:eastAsia="Batang"/>
      <w:sz w:val="24"/>
      <w:szCs w:val="24"/>
      <w:lang w:val="es-ES_tradnl" w:eastAsia="es-ES" w:bidi="es-ES"/>
    </w:rPr>
  </w:style>
  <w:style w:type="paragraph" w:styleId="Ttulo1">
    <w:name w:val="heading 1"/>
    <w:basedOn w:val="Normal"/>
    <w:next w:val="Normal"/>
    <w:qFormat/>
    <w:rsid w:val="00867EEC"/>
    <w:pPr>
      <w:outlineLvl w:val="0"/>
    </w:pPr>
    <w:rPr>
      <w:rFonts w:ascii="Tahoma" w:eastAsia="Times New Roman" w:hAnsi="Tahoma" w:cs="Tahoma"/>
      <w:b/>
      <w:smallCaps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867EEC"/>
    <w:pPr>
      <w:outlineLvl w:val="1"/>
    </w:pPr>
    <w:rPr>
      <w:rFonts w:ascii="Tahoma" w:eastAsia="Times New Roman" w:hAnsi="Tahoma" w:cs="Tahoma"/>
      <w:b/>
      <w:sz w:val="20"/>
      <w:szCs w:val="20"/>
    </w:rPr>
  </w:style>
  <w:style w:type="paragraph" w:styleId="Ttulo3">
    <w:name w:val="heading 3"/>
    <w:basedOn w:val="Normal"/>
    <w:next w:val="Normal"/>
    <w:qFormat/>
    <w:rsid w:val="00867EEC"/>
    <w:pPr>
      <w:jc w:val="center"/>
      <w:outlineLvl w:val="2"/>
    </w:pPr>
    <w:rPr>
      <w:rFonts w:ascii="Tahoma" w:eastAsia="Times New Roman" w:hAnsi="Tahoma" w:cs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harChar">
    <w:name w:val="Char Char"/>
    <w:basedOn w:val="Fuentedeprrafopredeter"/>
    <w:rsid w:val="00867EEC"/>
  </w:style>
  <w:style w:type="paragraph" w:styleId="Encabezado">
    <w:name w:val="header"/>
    <w:basedOn w:val="Normal"/>
    <w:rsid w:val="00867EEC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867EEC"/>
    <w:pPr>
      <w:tabs>
        <w:tab w:val="center" w:pos="4320"/>
        <w:tab w:val="right" w:pos="8640"/>
      </w:tabs>
    </w:pPr>
  </w:style>
  <w:style w:type="paragraph" w:customStyle="1" w:styleId="Encabezadodetabla">
    <w:name w:val="Encabezado de tabla"/>
    <w:basedOn w:val="Normal"/>
    <w:rsid w:val="00867EEC"/>
    <w:rPr>
      <w:rFonts w:ascii="Tahoma" w:hAnsi="Tahoma" w:cs="Tahoma"/>
      <w:b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locked/>
    <w:rsid w:val="00867EEC"/>
    <w:rPr>
      <w:rFonts w:ascii="Tahoma" w:eastAsia="Batang" w:hAnsi="Tahoma" w:cs="Tahoma" w:hint="default"/>
      <w:b/>
      <w:bCs w:val="0"/>
      <w:szCs w:val="24"/>
      <w:lang w:val="es-ES" w:eastAsia="es-ES" w:bidi="es-ES"/>
    </w:rPr>
  </w:style>
  <w:style w:type="table" w:customStyle="1" w:styleId="Tablanormal1">
    <w:name w:val="Tabla normal1"/>
    <w:semiHidden/>
    <w:rsid w:val="00867EEC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uiPriority w:val="59"/>
    <w:rsid w:val="00867EEC"/>
    <w:rPr>
      <w:rFonts w:ascii="Tahoma" w:hAnsi="Tahom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2C74C0"/>
    <w:rPr>
      <w:rFonts w:eastAsia="Batang"/>
      <w:sz w:val="24"/>
      <w:szCs w:val="24"/>
      <w:lang w:val="es-ES_tradnl" w:eastAsia="es-ES" w:bidi="es-ES"/>
    </w:rPr>
  </w:style>
  <w:style w:type="table" w:styleId="Tablaconcuadrcula">
    <w:name w:val="Table Grid"/>
    <w:basedOn w:val="Tablanormal"/>
    <w:uiPriority w:val="59"/>
    <w:rsid w:val="002C74C0"/>
    <w:rPr>
      <w:rFonts w:asciiTheme="minorHAnsi" w:eastAsiaTheme="minorHAnsi" w:hAnsiTheme="minorHAnsi" w:cstheme="minorBid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D55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D558A"/>
    <w:rPr>
      <w:rFonts w:ascii="Tahoma" w:eastAsia="Batang" w:hAnsi="Tahoma" w:cs="Tahoma"/>
      <w:sz w:val="16"/>
      <w:szCs w:val="16"/>
      <w:lang w:val="es-ES_tradnl" w:eastAsia="es-ES" w:bidi="es-ES"/>
    </w:rPr>
  </w:style>
  <w:style w:type="paragraph" w:styleId="NormalWeb">
    <w:name w:val="Normal (Web)"/>
    <w:basedOn w:val="Normal"/>
    <w:uiPriority w:val="99"/>
    <w:semiHidden/>
    <w:unhideWhenUsed/>
    <w:rsid w:val="00842492"/>
    <w:rPr>
      <w:rFonts w:ascii="Calibri" w:eastAsiaTheme="minorHAnsi" w:hAnsi="Calibri" w:cs="Calibri"/>
      <w:sz w:val="22"/>
      <w:szCs w:val="22"/>
      <w:lang w:val="es-PA" w:eastAsia="es-PA" w:bidi="ar-SA"/>
    </w:rPr>
  </w:style>
  <w:style w:type="paragraph" w:styleId="Prrafodelista">
    <w:name w:val="List Paragraph"/>
    <w:basedOn w:val="Normal"/>
    <w:uiPriority w:val="34"/>
    <w:qFormat/>
    <w:rsid w:val="00B71B55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986608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02505"/>
    <w:rPr>
      <w:rFonts w:eastAsia="Batang"/>
      <w:sz w:val="24"/>
      <w:szCs w:val="24"/>
      <w:lang w:val="es-ES_tradnl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L\AppData\Roaming\Microsoft\Templates\Meeting%20sign-in%20shee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sign-in sheet.dot</Template>
  <TotalTime>1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HOJA DE REGISTRO DE LA REUNIÓN</vt:lpstr>
    </vt:vector>
  </TitlesOfParts>
  <Company>Microsoft Corporation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Camilo Salas</dc:creator>
  <cp:lastModifiedBy>Daniela Díaz</cp:lastModifiedBy>
  <cp:revision>4</cp:revision>
  <cp:lastPrinted>2026-01-29T10:33:00Z</cp:lastPrinted>
  <dcterms:created xsi:type="dcterms:W3CDTF">2026-05-11T20:38:00Z</dcterms:created>
  <dcterms:modified xsi:type="dcterms:W3CDTF">2026-05-11T20:39:00Z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TC010175913082</vt:lpwstr>
  </property>
  <property fmtid="{D5CDD505-2E9C-101B-9397-08002B2CF9AE}" pid="3" name="MSIP_Label_173f94c5-04bf-4cfb-b9dd-e9293ab34a61_Enabled">
    <vt:lpwstr>true</vt:lpwstr>
  </property>
  <property fmtid="{D5CDD505-2E9C-101B-9397-08002B2CF9AE}" pid="4" name="MSIP_Label_173f94c5-04bf-4cfb-b9dd-e9293ab34a61_SetDate">
    <vt:lpwstr>2026-03-16T21:17:22Z</vt:lpwstr>
  </property>
  <property fmtid="{D5CDD505-2E9C-101B-9397-08002B2CF9AE}" pid="5" name="MSIP_Label_173f94c5-04bf-4cfb-b9dd-e9293ab34a61_Method">
    <vt:lpwstr>Standard</vt:lpwstr>
  </property>
  <property fmtid="{D5CDD505-2E9C-101B-9397-08002B2CF9AE}" pid="6" name="MSIP_Label_173f94c5-04bf-4cfb-b9dd-e9293ab34a61_Name">
    <vt:lpwstr>defa4170-0d19-0005-0004-bc88714345d2</vt:lpwstr>
  </property>
  <property fmtid="{D5CDD505-2E9C-101B-9397-08002B2CF9AE}" pid="7" name="MSIP_Label_173f94c5-04bf-4cfb-b9dd-e9293ab34a61_SiteId">
    <vt:lpwstr>38cdaf25-ec2b-48ad-ab41-f07423d5a1fc</vt:lpwstr>
  </property>
  <property fmtid="{D5CDD505-2E9C-101B-9397-08002B2CF9AE}" pid="8" name="MSIP_Label_173f94c5-04bf-4cfb-b9dd-e9293ab34a61_ActionId">
    <vt:lpwstr>c75f94a1-d5f7-4066-899a-88ff3a47026d</vt:lpwstr>
  </property>
  <property fmtid="{D5CDD505-2E9C-101B-9397-08002B2CF9AE}" pid="9" name="MSIP_Label_173f94c5-04bf-4cfb-b9dd-e9293ab34a61_ContentBits">
    <vt:lpwstr>0</vt:lpwstr>
  </property>
  <property fmtid="{D5CDD505-2E9C-101B-9397-08002B2CF9AE}" pid="10" name="MSIP_Label_173f94c5-04bf-4cfb-b9dd-e9293ab34a61_Tag">
    <vt:lpwstr>10, 3, 0, 1</vt:lpwstr>
  </property>
</Properties>
</file>